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31" w:type="dxa"/>
        <w:tblLook w:val="0600" w:firstRow="0" w:lastRow="0" w:firstColumn="0" w:lastColumn="0" w:noHBand="1" w:noVBand="1"/>
      </w:tblPr>
      <w:tblGrid>
        <w:gridCol w:w="6819"/>
        <w:gridCol w:w="3312"/>
      </w:tblGrid>
      <w:tr w:rsidR="007971D4" w:rsidTr="00B54986">
        <w:trPr>
          <w:trHeight w:val="1530"/>
        </w:trPr>
        <w:tc>
          <w:tcPr>
            <w:tcW w:w="6819" w:type="dxa"/>
            <w:vMerge w:val="restart"/>
            <w:tcMar>
              <w:left w:w="115" w:type="dxa"/>
              <w:right w:w="216" w:type="dxa"/>
            </w:tcMar>
          </w:tcPr>
          <w:p w:rsidR="00B54986" w:rsidRPr="001A0C74" w:rsidRDefault="00B54B80" w:rsidP="00B54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C74">
              <w:rPr>
                <w:rFonts w:ascii="Times New Roman" w:hAnsi="Times New Roman" w:cs="Times New Roman"/>
                <w:sz w:val="24"/>
                <w:szCs w:val="24"/>
              </w:rPr>
              <w:t>Dear Parent or Guardian,</w:t>
            </w:r>
          </w:p>
          <w:p w:rsidR="00456D71" w:rsidRDefault="00B54B80" w:rsidP="00B54B8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I</w:t>
            </w:r>
            <w:r w:rsidR="001A0C7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am super excited to serve as your child’s teacher this year. I have worked in the business industry for over 20 years and bring a wealth of knowledge and experience to the classroom. </w:t>
            </w:r>
            <w:r w:rsidR="008D243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This class educates students on the basics of marketing and business in relation to the hospitality, recreation, and tourism industry in the U.S. and abroad. Students will be</w:t>
            </w:r>
            <w:r w:rsidR="001A0C7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well equipped with employability skills, workplace ethics, marketing strategies and branding</w:t>
            </w:r>
            <w:r w:rsidR="00456D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practices, all core skill sets at the heart of Career Technical and Agricultural Education (CTAE). </w:t>
            </w:r>
          </w:p>
          <w:p w:rsidR="00B54B80" w:rsidRPr="00B54B80" w:rsidRDefault="00B54B80" w:rsidP="00B54B80">
            <w:pPr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</w:rPr>
            </w:pPr>
            <w:r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I </w:t>
            </w:r>
            <w:r w:rsidR="00456D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have attached </w:t>
            </w:r>
            <w:r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the Policies and Procedures </w:t>
            </w:r>
            <w:r w:rsidR="00456D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and </w:t>
            </w:r>
            <w:r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Classroom Discipline Plan that has been created to help students understand the requirements and expectations that will enable us to make this a very positive and rewarding school year.</w:t>
            </w:r>
            <w:r w:rsidR="00456D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Classroom rules, consequences, incentives and rewards are all included.</w:t>
            </w:r>
          </w:p>
          <w:p w:rsidR="00B54B80" w:rsidRPr="00B54B80" w:rsidRDefault="00B54B80" w:rsidP="00B54B80">
            <w:pPr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</w:rPr>
            </w:pPr>
            <w:r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I feel that open lines of communication between parents/guardians, students and teachers are key elements in promoting an educational climate that </w:t>
            </w:r>
            <w:r w:rsidR="00456D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will be conducive to learning. </w:t>
            </w:r>
            <w:r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Together we can make a difference.</w:t>
            </w:r>
            <w:r w:rsidR="00456D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I would appreciate </w:t>
            </w:r>
            <w:r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if you would review </w:t>
            </w:r>
            <w:r w:rsidR="00456D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the contract with</w:t>
            </w:r>
            <w:r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your child and return it with necessary signatures.  This will help me to verify you have read it and agreed to adhere to the procedures I plan to extend to my class.</w:t>
            </w:r>
          </w:p>
          <w:p w:rsidR="00B54B80" w:rsidRDefault="00456D71" w:rsidP="00B54B8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I am available</w:t>
            </w:r>
            <w:r w:rsid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anytime to answer any questions about your student’s progress</w:t>
            </w:r>
            <w:r w:rsidR="00B54B80"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. </w:t>
            </w:r>
            <w:r w:rsid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You may call the school or email me at walkech1@boe.richmond.k12.ga.us</w:t>
            </w:r>
            <w:r w:rsidR="00B54B80"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. </w:t>
            </w:r>
            <w:r w:rsid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Expect to receive </w:t>
            </w:r>
            <w:r w:rsidR="00B54B80"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additional communication throughout the school year</w:t>
            </w:r>
            <w:r w:rsid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by email as </w:t>
            </w:r>
            <w:r w:rsidR="008D243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w</w:t>
            </w:r>
            <w:r w:rsid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ell</w:t>
            </w:r>
            <w:r w:rsidR="00B54B80"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. </w:t>
            </w:r>
            <w:r w:rsid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Again, I am super excited to get this school year started and </w:t>
            </w:r>
            <w:r w:rsidR="00B54B80"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I look forward to </w:t>
            </w:r>
            <w:r w:rsidR="001A0C7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serving as your child’s teacher and </w:t>
            </w:r>
            <w:r w:rsidR="00B54B80"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providing the best education that I am capable of giving.  Please see attached </w:t>
            </w:r>
            <w:r w:rsidR="001A0C7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Discipline Pla</w:t>
            </w:r>
            <w:r w:rsidR="00B54B80" w:rsidRPr="00B54B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n.</w:t>
            </w:r>
          </w:p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-2131776594"/>
              <w:placeholder>
                <w:docPart w:val="3F8197E4422643AE90F3FF6BAC86B5FB"/>
              </w:placeholder>
              <w:temporary/>
              <w:showingPlcHdr/>
              <w15:appearance w15:val="hidden"/>
            </w:sdtPr>
            <w:sdtEndPr/>
            <w:sdtContent>
              <w:p w:rsidR="00B54986" w:rsidRPr="001A0C74" w:rsidRDefault="00B54986" w:rsidP="00B54986">
                <w:pPr>
                  <w:pStyle w:val="Closing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A0C74">
                  <w:rPr>
                    <w:rFonts w:ascii="Times New Roman" w:hAnsi="Times New Roman" w:cs="Times New Roman"/>
                    <w:sz w:val="24"/>
                    <w:szCs w:val="24"/>
                  </w:rPr>
                  <w:t>Sincerely,</w:t>
                </w:r>
              </w:p>
            </w:sdtContent>
          </w:sdt>
          <w:p w:rsidR="00B54986" w:rsidRPr="007733B3" w:rsidRDefault="00A57438" w:rsidP="00A57438">
            <w:pPr>
              <w:rPr>
                <w:sz w:val="24"/>
                <w:szCs w:val="24"/>
              </w:rPr>
            </w:pPr>
            <w:r w:rsidRPr="007733B3">
              <w:rPr>
                <w:rFonts w:ascii="Times New Roman" w:hAnsi="Times New Roman" w:cs="Times New Roman"/>
                <w:sz w:val="24"/>
                <w:szCs w:val="24"/>
              </w:rPr>
              <w:t>Ms. Chiquitta Walker</w:t>
            </w:r>
          </w:p>
        </w:tc>
        <w:tc>
          <w:tcPr>
            <w:tcW w:w="3312" w:type="dxa"/>
          </w:tcPr>
          <w:p w:rsidR="007971D4" w:rsidRPr="00B54986" w:rsidRDefault="00141092" w:rsidP="00B54986">
            <w:pPr>
              <w:pStyle w:val="Address"/>
            </w:pPr>
            <w:r>
              <w:t>1009 Patriots Way</w:t>
            </w:r>
          </w:p>
          <w:p w:rsidR="007971D4" w:rsidRPr="00B54986" w:rsidRDefault="00141092" w:rsidP="00B54986">
            <w:pPr>
              <w:pStyle w:val="Address"/>
            </w:pPr>
            <w:r>
              <w:t>Augusta, GA 30907</w:t>
            </w:r>
          </w:p>
          <w:p w:rsidR="007971D4" w:rsidRPr="00B54986" w:rsidRDefault="00141092" w:rsidP="00B54986">
            <w:pPr>
              <w:pStyle w:val="Address"/>
            </w:pPr>
            <w:r>
              <w:t>(706) 868-4030</w:t>
            </w:r>
          </w:p>
          <w:p w:rsidR="007971D4" w:rsidRDefault="00A44243" w:rsidP="00A44243">
            <w:pPr>
              <w:pStyle w:val="Address"/>
            </w:pPr>
            <w:r>
              <w:t>www.rcboe.org</w:t>
            </w:r>
          </w:p>
        </w:tc>
      </w:tr>
      <w:tr w:rsidR="007971D4" w:rsidTr="00B54986">
        <w:trPr>
          <w:trHeight w:val="3771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:rsidR="007971D4" w:rsidRDefault="007971D4" w:rsidP="00825C1C"/>
        </w:tc>
        <w:tc>
          <w:tcPr>
            <w:tcW w:w="3312" w:type="dxa"/>
            <w:vAlign w:val="bottom"/>
          </w:tcPr>
          <w:p w:rsidR="007971D4" w:rsidRDefault="00B54986" w:rsidP="00B54986">
            <w:pPr>
              <w:ind w:right="-1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7F8C89" wp14:editId="1C3F45EE">
                      <wp:extent cx="1887855" cy="1887855"/>
                      <wp:effectExtent l="0" t="0" r="0" b="0"/>
                      <wp:docPr id="2" name="Group 2" descr="woman's headsho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855" cy="1887855"/>
                                <a:chOff x="0" y="0"/>
                                <a:chExt cx="1887855" cy="1887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87855" cy="1887855"/>
                                </a:xfrm>
                                <a:custGeom>
                                  <a:avLst/>
                                  <a:gdLst>
                                    <a:gd name="connsiteX0" fmla="*/ 1888018 w 1888018"/>
                                    <a:gd name="connsiteY0" fmla="*/ 0 h 1888018"/>
                                    <a:gd name="connsiteX1" fmla="*/ 0 w 1888018"/>
                                    <a:gd name="connsiteY1" fmla="*/ 0 h 1888018"/>
                                    <a:gd name="connsiteX2" fmla="*/ 0 w 1888018"/>
                                    <a:gd name="connsiteY2" fmla="*/ 1888018 h 1888018"/>
                                    <a:gd name="connsiteX3" fmla="*/ 1888018 w 1888018"/>
                                    <a:gd name="connsiteY3" fmla="*/ 1888018 h 18880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88018" h="1888018">
                                      <a:moveTo>
                                        <a:pt x="18880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8018"/>
                                      </a:lnTo>
                                      <a:lnTo>
                                        <a:pt x="1888018" y="1888018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  <wps:wsp>
                              <wps:cNvPr id="12" name="TextBox 55">
                                <a:extLst/>
                              </wps:cNvPr>
                              <wps:cNvSpPr txBox="1"/>
                              <wps:spPr>
                                <a:xfrm>
                                  <a:off x="99060" y="1554480"/>
                                  <a:ext cx="16922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:rsidR="00B54986" w:rsidRPr="00B54986" w:rsidRDefault="00A44243" w:rsidP="00B54986">
                                    <w:pPr>
                                      <w:pStyle w:val="DoctorName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Ms. Chiquitta Walker</w:t>
                                    </w:r>
                                  </w:p>
                                </w:txbxContent>
                              </wps:txbx>
                              <wps:bodyPr wrap="square" lIns="72000" tIns="0" rIns="72000" bIns="0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906D1" id="Group 2" o:spid="_x0000_s1026" alt="woman's headshot" style="width:148.65pt;height:148.65pt;mso-position-horizontal-relative:char;mso-position-vertical-relative:line" coordsize="18878,188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18878;height:18878;flip:x;visibility:visible;mso-wrap-style:square" coordsize="1888018,188801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dMNvCAAAA2wAAAA8AAABkcnMvZG93bnJldi54bWxET0uLwjAQvi/4H8IIXkRTFUS7RhFB0IOu&#10;j2XPQzPbVptJaaJWf70RBG/z8T1nMqtNIa5Uudyygl43AkGcWJ1zquD3uOyMQDiPrLGwTAru5GA2&#10;bXxNMNb2xnu6HnwqQgi7GBVk3pexlC7JyKDr2pI4cP+2MugDrFKpK7yFcFPIfhQNpcGcQ0OGJS0y&#10;Ss6Hi1GwG7fHw/26PepvBvnx7749/SA/lGo16/k3CE+1/4jf7pUO83vw+iUc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nTDbwgAAANsAAAAPAAAAAAAAAAAAAAAAAJ8C&#10;AABkcnMvZG93bnJldi54bWxQSwUGAAAAAAQABAD3AAAAjgMAAAAA&#10;" path="m1888018,l,,,1888018r1888018,l1888018,xe">
                        <v:imagedata r:id="rId10" o:title=""/>
                        <v:formulas/>
                        <v:path arrowok="t" o:extrusionok="t" o:connecttype="custom" o:connectlocs="1887855,0;0,0;0,1887855;1887855,1887855" o:connectangles="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5" o:spid="_x0000_s1028" type="#_x0000_t202" style="position:absolute;left:990;top:15544;width:16923;height:2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rfcAA&#10;AADbAAAADwAAAGRycy9kb3ducmV2LnhtbERPzYrCMBC+C/sOYRb2pqmyqFSjiLAoXkTrAwzNbNO1&#10;mXSbtNa3N4LgbT6+31mue1uJjhpfOlYwHiUgiHOnSy4UXLKf4RyED8gaK8ek4E4e1quPwRJT7W58&#10;ou4cChFD2KeowIRQp1L63JBFP3I1ceR+XWMxRNgUUjd4i+G2kpMkmUqLJccGgzVtDeXXc2sV7Iq/&#10;qemDOWwv//frscvamflulfr67DcLEIH68Ba/3Hsd50/g+Us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drfcAAAADbAAAADwAAAAAAAAAAAAAAAACYAgAAZHJzL2Rvd25y&#10;ZXYueG1sUEsFBgAAAAAEAAQA9QAAAIUDAAAAAA==&#10;" fillcolor="white [3212]" stroked="f">
                        <v:textbox inset="2mm,0,2mm,0">
                          <w:txbxContent>
                            <w:p w:rsidR="00B54986" w:rsidRPr="00B54986" w:rsidRDefault="00A44243" w:rsidP="00B54986">
                              <w:pPr>
                                <w:pStyle w:val="DoctorName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Ms.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Chiquitta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Walker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71D4" w:rsidTr="00B54986">
        <w:trPr>
          <w:trHeight w:val="2836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:rsidR="007971D4" w:rsidRDefault="007971D4" w:rsidP="00825C1C"/>
        </w:tc>
        <w:tc>
          <w:tcPr>
            <w:tcW w:w="3312" w:type="dxa"/>
          </w:tcPr>
          <w:p w:rsidR="007971D4" w:rsidRDefault="007971D4" w:rsidP="00825C1C"/>
        </w:tc>
      </w:tr>
    </w:tbl>
    <w:p w:rsidR="005A20B8" w:rsidRDefault="006A7E83" w:rsidP="008D243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5910A" wp14:editId="001A1DA1">
                <wp:simplePos x="0" y="0"/>
                <wp:positionH relativeFrom="column">
                  <wp:posOffset>-457200</wp:posOffset>
                </wp:positionH>
                <wp:positionV relativeFrom="paragraph">
                  <wp:posOffset>-9243695</wp:posOffset>
                </wp:positionV>
                <wp:extent cx="1828800" cy="182880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33B3" w:rsidRPr="007733B3" w:rsidRDefault="007733B3" w:rsidP="007733B3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000000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3B3">
                              <w:rPr>
                                <w:b/>
                                <w:i/>
                                <w:noProof/>
                                <w:color w:val="000000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Welcome to </w:t>
                            </w:r>
                            <w:r w:rsidR="008D2439">
                              <w:rPr>
                                <w:b/>
                                <w:i/>
                                <w:noProof/>
                                <w:color w:val="000000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Hospi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85910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-36pt;margin-top:-727.8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" filled="f" stroked="f">
                <v:textbox style="mso-fit-shape-to-text:t">
                  <w:txbxContent>
                    <w:p w:rsidR="007733B3" w:rsidRPr="007733B3" w:rsidRDefault="007733B3" w:rsidP="007733B3">
                      <w:pPr>
                        <w:jc w:val="center"/>
                        <w:rPr>
                          <w:b/>
                          <w:i/>
                          <w:noProof/>
                          <w:color w:val="000000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33B3">
                        <w:rPr>
                          <w:b/>
                          <w:i/>
                          <w:noProof/>
                          <w:color w:val="000000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Welcome to </w:t>
                      </w:r>
                      <w:r w:rsidR="008D2439">
                        <w:rPr>
                          <w:b/>
                          <w:i/>
                          <w:noProof/>
                          <w:color w:val="000000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Hospi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A20B8" w:rsidSect="00B54986">
      <w:headerReference w:type="default" r:id="rId11"/>
      <w:pgSz w:w="12240" w:h="15840"/>
      <w:pgMar w:top="2592" w:right="4306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F97" w:rsidRDefault="009F0F97" w:rsidP="00825C1C">
      <w:r>
        <w:separator/>
      </w:r>
    </w:p>
  </w:endnote>
  <w:endnote w:type="continuationSeparator" w:id="0">
    <w:p w:rsidR="009F0F97" w:rsidRDefault="009F0F97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F97" w:rsidRDefault="009F0F97" w:rsidP="00825C1C">
      <w:r>
        <w:separator/>
      </w:r>
    </w:p>
  </w:footnote>
  <w:footnote w:type="continuationSeparator" w:id="0">
    <w:p w:rsidR="009F0F97" w:rsidRDefault="009F0F97" w:rsidP="0082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150" w:rsidRDefault="00141092" w:rsidP="00B54986">
    <w:pPr>
      <w:pStyle w:val="Header"/>
      <w:ind w:right="-358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43B8D55" wp14:editId="5F49F54D">
              <wp:simplePos x="0" y="0"/>
              <wp:positionH relativeFrom="page">
                <wp:posOffset>5229225</wp:posOffset>
              </wp:positionH>
              <wp:positionV relativeFrom="page">
                <wp:posOffset>238125</wp:posOffset>
              </wp:positionV>
              <wp:extent cx="2277745" cy="9573260"/>
              <wp:effectExtent l="0" t="0" r="8255" b="889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7745" cy="9573260"/>
                        <a:chOff x="-28540" y="0"/>
                        <a:chExt cx="2275170" cy="9575800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1874520" y="53340"/>
                          <a:ext cx="324493" cy="3245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Picture 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0"/>
                          <a:ext cx="1256030" cy="9575800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5" name="Rectangle 5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-28540" y="1379220"/>
                          <a:ext cx="2068018" cy="34036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092" w:rsidRDefault="00141092" w:rsidP="00141092">
                            <w:pPr>
                              <w:jc w:val="center"/>
                            </w:pPr>
                            <w:r>
                              <w:t xml:space="preserve"> c</w:t>
                            </w:r>
                          </w:p>
                        </w:txbxContent>
                      </wps:txbx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3B8D55" id="Group 1" o:spid="_x0000_s1030" style="position:absolute;left:0;text-align:left;margin-left:411.75pt;margin-top:18.75pt;width:179.35pt;height:753.8pt;z-index:-251657216;mso-position-horizontal-relative:page;mso-position-vertical-relative:page;mso-width-relative:margin;mso-height-relative:margin" coordorigin="-285" coordsize="22751,95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7zWUggAAABl0RVh0U29mdHdhcmUAQWRvYmUg&#10;SW1hZ2VSZWFkeXHJZTwAAAMmaVRYdFhNTDpjb20uYWRvYmUueG1wAAAAAA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">
              <v:rect id="Rectangle 3" o:spid="_x0000_s1031" style="position:absolute;left:18745;top:533;width:3245;height:3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Jv8QA&#10;AADaAAAADwAAAGRycy9kb3ducmV2LnhtbESPzWsCMRTE7wX/h/AEbzVrLUVWo4jQr0upHwe9PTfP&#10;ZHHzsmyy6/a/bwoFj8PM/IZZrHpXiY6aUHpWMBlnIIgLr0s2Cg7718cZiBCRNVaeScEPBVgtBw8L&#10;zLW/8Za6XTQiQTjkqMDGWOdShsKSwzD2NXHyLr5xGJNsjNQN3hLcVfIpy16kw5LTgsWaNpaK6651&#10;Ct6Nae25Ld7a9efX1nwfT8/7rlZqNOzXcxCR+ngP/7c/tIIp/F1JN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Cb/EAAAA2gAAAA8AAAAAAAAAAAAAAAAAmAIAAGRycy9k&#10;b3ducmV2LnhtbFBLBQYAAAAABAAEAPUAAACJAw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32" type="#_x0000_t75" style="position:absolute;left:9906;width:12560;height:95758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c1+DGAAAA2wAAAA8AAABkcnMvZG93bnJldi54bWxEj09rwkAUxO+FfoflCd7qxioi0U0oLeJC&#10;ocU/B4+P7DOJzb4N2TXGfvpuodDjMDO/Ydb5YBvRU+drxwqmkwQEceFMzaWC42HztAThA7LBxjEp&#10;uJOHPHt8WGNq3I131O9DKSKEfYoKqhDaVEpfVGTRT1xLHL2z6yyGKLtSmg5vEW4b+ZwkC2mx5rhQ&#10;YUuvFRVf+6tVcJodZtvvt/l7U1+01T1eP7X+UGo8Gl5WIAIN4T/819ZGwXwBv1/iD5D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zX4MYAAADbAAAADwAAAAAAAAAAAAAA&#10;AACfAgAAZHJzL2Rvd25yZXYueG1sUEsFBgAAAAAEAAQA9wAAAJIDAAAAAA==&#10;" path="m,l897598,r362401,362401l1259999,9576000,,9576000,,xe">
                <v:imagedata r:id="rId2" o:title=""/>
                <v:formulas/>
                <v:path arrowok="t" o:extrusionok="t" o:connecttype="custom" o:connectlocs="0,0;894771,0;1256030,362393;1256030,9575800;0,9575800" o:connectangles="0,0,0,0,0"/>
              </v:shape>
              <v:rect id="Rectangle 5" o:spid="_x0000_s1033" style="position:absolute;left:-285;top:13792;width:20679;height:340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l9MMA&#10;AADaAAAADwAAAGRycy9kb3ducmV2LnhtbESPQYvCMBSE7wv+h/AEb2tqwbJWo4gguxcP6xbB27N5&#10;tsXmpTbR1n9vFgSPw8x8wyxWvanFnVpXWVYwGUcgiHOrKy4UZH/bzy8QziNrrC2Tggc5WC0HHwtM&#10;te34l+57X4gAYZeigtL7JpXS5SUZdGPbEAfvbFuDPsi2kLrFLsBNLeMoSqTBisNCiQ1tSsov+5tR&#10;EGf9NO5229nhmJ2+o+R23cSUKDUa9us5CE+9f4df7R+tYAr/V8IN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pl9MMAAADaAAAADwAAAAAAAAAAAAAAAACYAgAAZHJzL2Rv&#10;d25yZXYueG1sUEsFBgAAAAAEAAQA9QAAAIgDAAAAAA==&#10;" fillcolor="#f2f2f2 [3052]" stroked="f" strokeweight="1pt">
                <v:textbox>
                  <w:txbxContent>
                    <w:p w:rsidR="00141092" w:rsidRDefault="00141092" w:rsidP="00141092">
                      <w:pPr>
                        <w:jc w:val="center"/>
                      </w:pPr>
                      <w:r>
                        <w:t xml:space="preserve"> </w:t>
                      </w: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B54986">
      <w:rPr>
        <w:noProof/>
      </w:rPr>
      <w:drawing>
        <wp:inline distT="0" distB="0" distL="0" distR="0" wp14:anchorId="3B7C010A" wp14:editId="48619988">
          <wp:extent cx="865505" cy="905339"/>
          <wp:effectExtent l="0" t="0" r="0" b="9525"/>
          <wp:docPr id="14" name="Picture 14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 Placeholder&#10;">
                    <a:extLst/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505" cy="905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141092"/>
    <w:rsid w:val="00015200"/>
    <w:rsid w:val="00020953"/>
    <w:rsid w:val="00037E9C"/>
    <w:rsid w:val="0010668D"/>
    <w:rsid w:val="00141092"/>
    <w:rsid w:val="001805B1"/>
    <w:rsid w:val="001A0C74"/>
    <w:rsid w:val="001A422C"/>
    <w:rsid w:val="002B6BD0"/>
    <w:rsid w:val="003309A4"/>
    <w:rsid w:val="003B01F4"/>
    <w:rsid w:val="003C7C5F"/>
    <w:rsid w:val="00456D71"/>
    <w:rsid w:val="0051165A"/>
    <w:rsid w:val="00512333"/>
    <w:rsid w:val="005264E3"/>
    <w:rsid w:val="005A20B8"/>
    <w:rsid w:val="00610254"/>
    <w:rsid w:val="0065365B"/>
    <w:rsid w:val="006A7E83"/>
    <w:rsid w:val="006B3150"/>
    <w:rsid w:val="007718C6"/>
    <w:rsid w:val="007733B3"/>
    <w:rsid w:val="007971D4"/>
    <w:rsid w:val="007C307D"/>
    <w:rsid w:val="007E1163"/>
    <w:rsid w:val="00825C1C"/>
    <w:rsid w:val="00844259"/>
    <w:rsid w:val="008464C9"/>
    <w:rsid w:val="00850C2A"/>
    <w:rsid w:val="008718E6"/>
    <w:rsid w:val="008D2439"/>
    <w:rsid w:val="00951419"/>
    <w:rsid w:val="009E70CA"/>
    <w:rsid w:val="009F0F97"/>
    <w:rsid w:val="00A44243"/>
    <w:rsid w:val="00A57438"/>
    <w:rsid w:val="00B54986"/>
    <w:rsid w:val="00B54B80"/>
    <w:rsid w:val="00BB696A"/>
    <w:rsid w:val="00C80395"/>
    <w:rsid w:val="00E131BC"/>
    <w:rsid w:val="00E132A0"/>
    <w:rsid w:val="00E6177E"/>
    <w:rsid w:val="00ED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0DC0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986"/>
    <w:pPr>
      <w:spacing w:after="200" w:line="240" w:lineRule="auto"/>
    </w:pPr>
    <w:rPr>
      <w:rFonts w:eastAsiaTheme="minorEastAsia" w:hAnsi="Franklin Gothic Book"/>
      <w:color w:val="000000" w:themeColor="text1"/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Footer">
    <w:name w:val="footer"/>
    <w:basedOn w:val="Normal"/>
    <w:link w:val="Foot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dress">
    <w:name w:val="Address"/>
    <w:basedOn w:val="Normal"/>
    <w:qFormat/>
    <w:rsid w:val="00B54986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DoctorName">
    <w:name w:val="Doctor Name"/>
    <w:basedOn w:val="Normal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TableGrid">
    <w:name w:val="Table Grid"/>
    <w:basedOn w:val="TableNormal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971D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54986"/>
    <w:pPr>
      <w:spacing w:before="1080"/>
    </w:pPr>
  </w:style>
  <w:style w:type="character" w:customStyle="1" w:styleId="DateChar">
    <w:name w:val="Date Char"/>
    <w:basedOn w:val="DefaultParagraphFont"/>
    <w:link w:val="Dat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Closing">
    <w:name w:val="Closing"/>
    <w:basedOn w:val="Normal"/>
    <w:link w:val="ClosingChar"/>
    <w:uiPriority w:val="99"/>
    <w:rsid w:val="00B54986"/>
    <w:pPr>
      <w:spacing w:after="600"/>
    </w:pPr>
  </w:style>
  <w:style w:type="character" w:customStyle="1" w:styleId="ClosingChar">
    <w:name w:val="Closing Char"/>
    <w:basedOn w:val="DefaultParagraphFont"/>
    <w:link w:val="Closing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D0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D06"/>
    <w:rPr>
      <w:rFonts w:ascii="Segoe UI" w:eastAsiaTheme="minorEastAsia" w:hAnsi="Segoe UI" w:cs="Segoe UI"/>
      <w:color w:val="000000" w:themeColor="text1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1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Provider%20introduction%20letter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F8197E4422643AE90F3FF6BAC86B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578B6-EB01-4EE5-AD03-F2B70D6AA666}"/>
      </w:docPartPr>
      <w:docPartBody>
        <w:p w:rsidR="003E0F65" w:rsidRDefault="00B6609E">
          <w:pPr>
            <w:pStyle w:val="3F8197E4422643AE90F3FF6BAC86B5FB"/>
          </w:pPr>
          <w:r w:rsidRPr="00B54986">
            <w:t>Sincerely,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F65"/>
    <w:rsid w:val="00041D65"/>
    <w:rsid w:val="001C4445"/>
    <w:rsid w:val="003E0F65"/>
    <w:rsid w:val="00B6609E"/>
    <w:rsid w:val="00CC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D1D02CACF64BE484CE2365F313D35D">
    <w:name w:val="FFD1D02CACF64BE484CE2365F313D35D"/>
  </w:style>
  <w:style w:type="paragraph" w:customStyle="1" w:styleId="5D49504A13C14A2B9B847905A089E4EE">
    <w:name w:val="5D49504A13C14A2B9B847905A089E4EE"/>
  </w:style>
  <w:style w:type="paragraph" w:customStyle="1" w:styleId="3F8197E4422643AE90F3FF6BAC86B5FB">
    <w:name w:val="3F8197E4422643AE90F3FF6BAC86B5FB"/>
  </w:style>
  <w:style w:type="paragraph" w:customStyle="1" w:styleId="25300A00130C45078CBF5D72077408EA">
    <w:name w:val="25300A00130C45078CBF5D72077408E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68C75D25EB94934B2AC1672734F5E18">
    <w:name w:val="668C75D25EB94934B2AC1672734F5E18"/>
  </w:style>
  <w:style w:type="paragraph" w:customStyle="1" w:styleId="A6063ECC86F04F27B72ECE75998DD5E9">
    <w:name w:val="A6063ECC86F04F27B72ECE75998DD5E9"/>
  </w:style>
  <w:style w:type="paragraph" w:customStyle="1" w:styleId="90E170FC8B3C4C5494C0B27778177B6A">
    <w:name w:val="90E170FC8B3C4C5494C0B27778177B6A"/>
  </w:style>
  <w:style w:type="paragraph" w:customStyle="1" w:styleId="7E4F4F1A5DA24166B42C6D438869F39E">
    <w:name w:val="7E4F4F1A5DA24166B42C6D438869F39E"/>
  </w:style>
  <w:style w:type="paragraph" w:customStyle="1" w:styleId="6BD49CE207054BD2A5B1CB246B43AD9C">
    <w:name w:val="6BD49CE207054BD2A5B1CB246B43AD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Provider introduction letter healthcare</Template>
  <TotalTime>0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2021-08-02T17:43:00Z</dcterms:created>
  <dcterms:modified xsi:type="dcterms:W3CDTF">2022-08-03T16:30:00Z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